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28CFA1" w14:textId="37DEE74C" w:rsidR="00774F0C" w:rsidRPr="008047AA" w:rsidRDefault="00BF20A9">
      <w:pPr>
        <w:pStyle w:val="Title"/>
        <w:rPr>
          <w:lang w:val="da-DK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49284362" wp14:editId="76BEAE4C">
            <wp:simplePos x="0" y="0"/>
            <wp:positionH relativeFrom="column">
              <wp:posOffset>2297181</wp:posOffset>
            </wp:positionH>
            <wp:positionV relativeFrom="paragraph">
              <wp:posOffset>1302027</wp:posOffset>
            </wp:positionV>
            <wp:extent cx="4711148" cy="4711148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148" cy="4711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1DB">
        <w:t>How I became a Popdance Teacher</w:t>
      </w:r>
    </w:p>
    <w:p w14:paraId="6FB2193E" w14:textId="0A4FF10B" w:rsidR="00774F0C" w:rsidRPr="008047AA" w:rsidRDefault="000F41DB">
      <w:pPr>
        <w:pStyle w:val="Heading1"/>
        <w:rPr>
          <w:lang w:val="da-DK"/>
        </w:rPr>
      </w:pPr>
      <w:r>
        <w:t>January 2015</w:t>
      </w:r>
    </w:p>
    <w:p w14:paraId="2C031A94" w14:textId="62CBEAA9" w:rsidR="00AC22FA" w:rsidRDefault="001C02A5">
      <w:r>
        <w:t>I feel into Popdance completely and utterly by accident but I can honestly say I wouldn't change it for the world nor would I ever look back. It was the beginning of the year and as most dance teachers are aware, work is slow just after Christmas. So as I sat tirelessly scrolling down the bleak list of jobs available I came across an Ad for Popdance</w:t>
      </w:r>
      <w:r w:rsidR="00171BD0">
        <w:t xml:space="preserve">. The job specified that it was a college class in Tower Hamlets, London with teenagers with mild to moderate learning difficulties. This class would run for a ten week period and for an hours slot each week. </w:t>
      </w:r>
      <w:r w:rsidR="00D45E33">
        <w:t>I was apprehensive to begin, but equally as excited as I wasn't sure to expect, plus it was the first time I wasn't choreographing my own material and that in which it was all set out for me. I arrived Thursday afternoon and ready to embark on this new venture</w:t>
      </w:r>
      <w:r w:rsidR="00845D85">
        <w:t xml:space="preserve">, what I hadn't anticipated was that I would be walking into a room of about 35-40 people. This was daunting but thrilling at the same time. The numbers continued to grow, and even on the weeks when the students had other commitments I would still hold strong </w:t>
      </w:r>
      <w:r w:rsidR="00960786">
        <w:t xml:space="preserve">with 20 being the minimum that would turn up. It filled my heart with so much joy to see how these students wholeheartedly loved Popdance’s </w:t>
      </w:r>
      <w:r w:rsidR="00960786">
        <w:lastRenderedPageBreak/>
        <w:t xml:space="preserve">concept. For these students, in this hour and that moment they could be completely free, no matter what disability or setbacks they </w:t>
      </w:r>
      <w:r w:rsidR="008C50BD">
        <w:t xml:space="preserve">faced otherwise. The class was a wide spectrum of abilities, from those with visual </w:t>
      </w:r>
      <w:r w:rsidR="00284173">
        <w:t xml:space="preserve">impairment to </w:t>
      </w:r>
      <w:r w:rsidR="008C50BD">
        <w:t xml:space="preserve">wheelchair dependent and those with autism. </w:t>
      </w:r>
      <w:r w:rsidR="00284173">
        <w:t xml:space="preserve">This class became my absolute favourite to teach, at times it was tough but the rewards always outweighed this. I remember one class we learnt ‘One Direction, What Makes You Beautiful’, and I could hardly teach from laughing and smiling so much. They were all going full out and singing at the top of the lungs and it </w:t>
      </w:r>
      <w:r w:rsidR="002D51E6">
        <w:t xml:space="preserve">is a memory I will hold forever. When the ten weeks came to end, it was genuinely sad to leave this class, as I began to leave, the students approached me thanking me for the amazing time that they had and then handed me chocolates and perfume. The most touching </w:t>
      </w:r>
      <w:r w:rsidR="00AC22FA">
        <w:t>moment, and even more so, because their teacher hadn't realised they done it, so they had completely made this decision upon themselves.</w:t>
      </w:r>
    </w:p>
    <w:p w14:paraId="0E844A73" w14:textId="4854B9B8" w:rsidR="00EB2E0C" w:rsidRDefault="00EB2E0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79C4B5" wp14:editId="3E30616C">
                <wp:simplePos x="0" y="0"/>
                <wp:positionH relativeFrom="column">
                  <wp:posOffset>-131445</wp:posOffset>
                </wp:positionH>
                <wp:positionV relativeFrom="paragraph">
                  <wp:posOffset>500380</wp:posOffset>
                </wp:positionV>
                <wp:extent cx="3983990" cy="715010"/>
                <wp:effectExtent l="0" t="0" r="0" b="0"/>
                <wp:wrapTopAndBottom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399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ADD66C" w14:textId="0F31D905" w:rsidR="00D33F9F" w:rsidRPr="00D33F9F" w:rsidRDefault="00D33F9F" w:rsidP="008B0BE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Going it alone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79C4B5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" o:spid="_x0000_s1026" type="#_x0000_t202" style="position:absolute;margin-left:-10.35pt;margin-top:39.4pt;width:313.7pt;height:5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" filled="f" stroked="f">
                <v:fill o:detectmouseclick="t"/>
                <v:textbox>
                  <w:txbxContent>
                    <w:p w14:paraId="7EADD66C" w14:textId="0F31D905" w:rsidR="00D33F9F" w:rsidRPr="00D33F9F" w:rsidRDefault="00D33F9F" w:rsidP="008B0BE4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Going it alone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58772F82" w14:textId="2B02534B" w:rsidR="001A2DE1" w:rsidRDefault="0045434A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73B616E" wp14:editId="47D9C3E1">
            <wp:simplePos x="0" y="0"/>
            <wp:positionH relativeFrom="column">
              <wp:posOffset>782817</wp:posOffset>
            </wp:positionH>
            <wp:positionV relativeFrom="paragraph">
              <wp:posOffset>1546473</wp:posOffset>
            </wp:positionV>
            <wp:extent cx="4681331" cy="4681331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331" cy="4681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DE1">
        <w:t xml:space="preserve">After the time in which I had at Tower Hamlets, I didn't want my Popdance journey to stop there, so I invested much time and effort into setting up a Popdance Kids Class in my area for 5-11 year olds. My vision was to bring together </w:t>
      </w:r>
      <w:r w:rsidR="00726BD0">
        <w:t xml:space="preserve">children in a creative and positive atmosphere and to </w:t>
      </w:r>
      <w:r w:rsidR="00726BD0">
        <w:lastRenderedPageBreak/>
        <w:t>allow them to be</w:t>
      </w:r>
      <w:r w:rsidR="002E47AC">
        <w:t xml:space="preserve"> engaged in the medium of dance. In the area in which this class runs, there isn't much access for children to dance at </w:t>
      </w:r>
      <w:r w:rsidR="00973001">
        <w:t xml:space="preserve">a low price, </w:t>
      </w:r>
      <w:r w:rsidR="00665226">
        <w:t xml:space="preserve">which would be </w:t>
      </w:r>
      <w:r w:rsidR="00973001">
        <w:t>suitable enough for those with low income. This was a concept that I wanted to change</w:t>
      </w:r>
      <w:r w:rsidR="00665226">
        <w:t xml:space="preserve">, as I believe every child should have the opportunity to access dance should he/she want too. I put in a proposal for funding and was astounded to find out we were the only dance class locally to have been accepted. My class </w:t>
      </w:r>
      <w:r w:rsidR="00E34D0B">
        <w:t xml:space="preserve">had been running for only a few months but I was told they could see the potential and loved what I was setting out to achieve. With thanks to the ‘Heart of Pitsea’, which is in association with Big Local, Popdance Kids now receives </w:t>
      </w:r>
      <w:r w:rsidR="00472B99">
        <w:t xml:space="preserve">funding to cover the cost of the hall and cuts the students class fee’s in half which means they now only pay £2 per session. This class has come on in leaps and bounds, I remember the first session only having two people and now I have </w:t>
      </w:r>
      <w:r w:rsidR="006337B4">
        <w:t xml:space="preserve">12-15 regularly every week, with more that attend in drop in sessions. So if you're class isn't high on numbers, don't panic, </w:t>
      </w:r>
      <w:r w:rsidR="00556B0E">
        <w:t xml:space="preserve">perseverance </w:t>
      </w:r>
      <w:r w:rsidR="006337B4">
        <w:t>is the key.</w:t>
      </w:r>
      <w:r w:rsidR="00556B0E">
        <w:t xml:space="preserve"> Popdance Kids also have their first performance coming up on the 5</w:t>
      </w:r>
      <w:r w:rsidR="00556B0E" w:rsidRPr="00556B0E">
        <w:rPr>
          <w:vertAlign w:val="superscript"/>
        </w:rPr>
        <w:t>th</w:t>
      </w:r>
      <w:r w:rsidR="00556B0E">
        <w:t xml:space="preserve"> September for a Charity Event within the Basildon At Basildon Lower Academy.</w:t>
      </w:r>
    </w:p>
    <w:p w14:paraId="0C317EFE" w14:textId="28AE918F" w:rsidR="00BF20A9" w:rsidRDefault="00BF20A9"/>
    <w:p w14:paraId="18264D48" w14:textId="1BD05512" w:rsidR="00774F0C" w:rsidRDefault="00774F0C">
      <w:pPr>
        <w:jc w:val="center"/>
      </w:pPr>
    </w:p>
    <w:p w14:paraId="106F87A5" w14:textId="3AC3F750" w:rsidR="00774F0C" w:rsidRDefault="00556B0E">
      <w:r>
        <w:t xml:space="preserve">Lastly I </w:t>
      </w:r>
      <w:r w:rsidR="005E02CE">
        <w:t>set out on the training course for Popdance Fit, I absolutely love the workouts and find that my ladies love the sass and fun that it brings. We have taken a break from Popdance Fit but will be continuing in September.</w:t>
      </w:r>
    </w:p>
    <w:p w14:paraId="42E4D69D" w14:textId="42D7FCAB" w:rsidR="005E02CE" w:rsidRDefault="00A00372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5A9F541" wp14:editId="160EEA74">
            <wp:simplePos x="0" y="0"/>
            <wp:positionH relativeFrom="column">
              <wp:posOffset>3526155</wp:posOffset>
            </wp:positionH>
            <wp:positionV relativeFrom="paragraph">
              <wp:posOffset>252730</wp:posOffset>
            </wp:positionV>
            <wp:extent cx="3030855" cy="3030855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4FCB2DD" wp14:editId="73051697">
            <wp:simplePos x="0" y="0"/>
            <wp:positionH relativeFrom="column">
              <wp:posOffset>-81915</wp:posOffset>
            </wp:positionH>
            <wp:positionV relativeFrom="paragraph">
              <wp:posOffset>243205</wp:posOffset>
            </wp:positionV>
            <wp:extent cx="3041015" cy="3041015"/>
            <wp:effectExtent l="0" t="0" r="6985" b="698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015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B0555" w14:textId="4273C803" w:rsidR="00E62C60" w:rsidRDefault="005E02CE">
      <w:r>
        <w:t xml:space="preserve">All in all, I LOVE POPDANCE and the team, and we couldn't be more lucky than to be able to contact the </w:t>
      </w:r>
      <w:r w:rsidR="00E62C60">
        <w:t>lovely Sue Wybrow for advice, help and general chitter chatter. If you haven't signed up to Popdance then what are you waiting for, there are endless opportunities awaiting you.</w:t>
      </w:r>
      <w:r w:rsidR="00A00372">
        <w:t xml:space="preserve"> </w:t>
      </w:r>
      <w:r w:rsidR="00E62C60">
        <w:t>Sherry x</w:t>
      </w:r>
    </w:p>
    <w:sectPr w:rsidR="00E62C60" w:rsidSect="002255F6">
      <w:footerReference w:type="default" r:id="rId11"/>
      <w:pgSz w:w="11907" w:h="16839" w:code="9"/>
      <w:pgMar w:top="1080" w:right="864" w:bottom="158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F41245" w14:textId="77777777" w:rsidR="00C830F2" w:rsidRDefault="00C830F2">
      <w:pPr>
        <w:spacing w:after="0" w:line="240" w:lineRule="auto"/>
      </w:pPr>
      <w:r>
        <w:separator/>
      </w:r>
    </w:p>
  </w:endnote>
  <w:endnote w:type="continuationSeparator" w:id="0">
    <w:p w14:paraId="3740AC9C" w14:textId="77777777" w:rsidR="00C830F2" w:rsidRDefault="00C830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auto"/>
    <w:pitch w:val="variable"/>
    <w:sig w:usb0="81000003" w:usb1="00000000" w:usb2="00000000" w:usb3="00000000" w:csb0="00010001" w:csb1="00000000"/>
  </w:font>
  <w:font w:name="굴림">
    <w:charset w:val="81"/>
    <w:family w:val="auto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628524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B5EFE" w14:textId="77777777" w:rsidR="00774F0C" w:rsidRDefault="002255F6"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037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76966A" w14:textId="77777777" w:rsidR="00C830F2" w:rsidRDefault="00C830F2">
      <w:pPr>
        <w:spacing w:after="0" w:line="240" w:lineRule="auto"/>
      </w:pPr>
      <w:r>
        <w:separator/>
      </w:r>
    </w:p>
  </w:footnote>
  <w:footnote w:type="continuationSeparator" w:id="0">
    <w:p w14:paraId="23045D3D" w14:textId="77777777" w:rsidR="00C830F2" w:rsidRDefault="00C830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9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</w:num>
  <w:num w:numId="3">
    <w:abstractNumId w:val="9"/>
  </w:num>
  <w:num w:numId="4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8"/>
    <w:lvlOverride w:ilvl="0">
      <w:startOverride w:val="1"/>
    </w:lvlOverride>
  </w:num>
  <w:num w:numId="15">
    <w:abstractNumId w:val="8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1DB"/>
    <w:rsid w:val="00057818"/>
    <w:rsid w:val="000F41DB"/>
    <w:rsid w:val="000F6A4C"/>
    <w:rsid w:val="00171BD0"/>
    <w:rsid w:val="001A2DE1"/>
    <w:rsid w:val="001C02A5"/>
    <w:rsid w:val="002208D3"/>
    <w:rsid w:val="002255F6"/>
    <w:rsid w:val="00284173"/>
    <w:rsid w:val="002D51E6"/>
    <w:rsid w:val="002E47AC"/>
    <w:rsid w:val="0045434A"/>
    <w:rsid w:val="00472B99"/>
    <w:rsid w:val="00556B0E"/>
    <w:rsid w:val="005E02CE"/>
    <w:rsid w:val="005E572F"/>
    <w:rsid w:val="0060259E"/>
    <w:rsid w:val="006337B4"/>
    <w:rsid w:val="00665226"/>
    <w:rsid w:val="00726BD0"/>
    <w:rsid w:val="00774F0C"/>
    <w:rsid w:val="008047AA"/>
    <w:rsid w:val="00845D85"/>
    <w:rsid w:val="008C50BD"/>
    <w:rsid w:val="00960786"/>
    <w:rsid w:val="00973001"/>
    <w:rsid w:val="00A00372"/>
    <w:rsid w:val="00AC22FA"/>
    <w:rsid w:val="00BF20A9"/>
    <w:rsid w:val="00C830F2"/>
    <w:rsid w:val="00D33F9F"/>
    <w:rsid w:val="00D45E33"/>
    <w:rsid w:val="00E34D0B"/>
    <w:rsid w:val="00E62C60"/>
    <w:rsid w:val="00EB2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381A2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666660" w:themeColor="text2" w:themeTint="BF"/>
        <w:sz w:val="24"/>
        <w:szCs w:val="24"/>
        <w:lang w:val="en-US" w:eastAsia="ja-JP" w:bidi="ar-SA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47AA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480"/>
      <w:contextualSpacing/>
    </w:pPr>
    <w:rPr>
      <w:rFonts w:eastAsiaTheme="minorEastAsia"/>
      <w:color w:val="FF7A00" w:themeColor="accent1"/>
      <w:sz w:val="3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FF7A00" w:themeColor="accent1"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666660" w:themeColor="text2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454541" w:themeColor="text2" w:themeTint="E6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666660" w:themeColor="text2" w:themeTint="BF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3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454541" w:themeColor="text2" w:themeTint="E6"/>
      <w:sz w:val="34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666660" w:themeColor="text2" w:themeTint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666660" w:themeColor="text2" w:themeTint="BF"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var/mobile/Containers/Bundle/Application/41D0A114-0F5C-4AAA-B667-D0C4A7BD441C/Word.app/FileNewLatinizedTemplates.bundle/1000200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auto"/>
    <w:pitch w:val="variable"/>
    <w:sig w:usb0="81000003" w:usb1="00000000" w:usb2="00000000" w:usb3="00000000" w:csb0="00010001" w:csb1="00000000"/>
  </w:font>
  <w:font w:name="굴림">
    <w:charset w:val="81"/>
    <w:family w:val="auto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97E"/>
    <w:rsid w:val="00D31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DA2AA4E653B9F4DB5E7C5D35CC524AD">
    <w:name w:val="7DA2AA4E653B9F4DB5E7C5D35CC524AD"/>
  </w:style>
  <w:style w:type="paragraph" w:customStyle="1" w:styleId="A38588699FB36D4BB490574C049AEF07">
    <w:name w:val="A38588699FB36D4BB490574C049AEF07"/>
  </w:style>
  <w:style w:type="paragraph" w:customStyle="1" w:styleId="F64086F46CEE5E4F992FA417F52D4FC2">
    <w:name w:val="F64086F46CEE5E4F992FA417F52D4FC2"/>
  </w:style>
  <w:style w:type="paragraph" w:customStyle="1" w:styleId="F8AA6D05FAD0ED4FAF7CA14E2C8E4188">
    <w:name w:val="F8AA6D05FAD0ED4FAF7CA14E2C8E41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10002001.dotx</Template>
  <TotalTime>7</TotalTime>
  <Pages>3</Pages>
  <Words>643</Words>
  <Characters>3670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Jarvis</dc:creator>
  <cp:keywords/>
  <dc:description/>
  <cp:lastModifiedBy>Kevin Jarvis</cp:lastModifiedBy>
  <cp:revision>9</cp:revision>
  <dcterms:created xsi:type="dcterms:W3CDTF">2015-08-17T16:27:00Z</dcterms:created>
  <dcterms:modified xsi:type="dcterms:W3CDTF">2015-08-17T16:34:00Z</dcterms:modified>
</cp:coreProperties>
</file>